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25E" w:rsidRDefault="00630862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57150</wp:posOffset>
                </wp:positionV>
                <wp:extent cx="3324225" cy="140462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862" w:rsidRPr="00630862" w:rsidRDefault="00630862" w:rsidP="006308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30862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630862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630862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630862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630862">
                              <w:rPr>
                                <w:sz w:val="28"/>
                                <w:szCs w:val="28"/>
                              </w:rPr>
                              <w:t xml:space="preserve"> student leaders running a colouring in competition for National Ride 2 School Day in the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8pt;margin-top:4.5pt;width:261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">
                <v:textbox style="mso-fit-shape-to-text:t">
                  <w:txbxContent>
                    <w:p w:rsidR="00630862" w:rsidRPr="00630862" w:rsidRDefault="00630862" w:rsidP="006308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30862">
                        <w:rPr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630862">
                        <w:rPr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630862"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630862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630862">
                        <w:rPr>
                          <w:sz w:val="28"/>
                          <w:szCs w:val="28"/>
                        </w:rPr>
                        <w:t xml:space="preserve"> student leaders running a colouring in competition for National Ride 2 School Day in the library.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-899795</wp:posOffset>
            </wp:positionH>
            <wp:positionV relativeFrom="paragraph">
              <wp:posOffset>4648835</wp:posOffset>
            </wp:positionV>
            <wp:extent cx="4152900" cy="3117215"/>
            <wp:effectExtent l="3492" t="0" r="3493" b="3492"/>
            <wp:wrapThrough wrapText="bothSides">
              <wp:wrapPolygon edited="0">
                <wp:start x="18" y="21624"/>
                <wp:lineTo x="21519" y="21624"/>
                <wp:lineTo x="21519" y="108"/>
                <wp:lineTo x="18" y="108"/>
                <wp:lineTo x="18" y="21624"/>
              </wp:wrapPolygon>
            </wp:wrapThrough>
            <wp:docPr id="3" name="Picture 3" descr="\\e5397s01sv001.green.schools.internal\fsE5397S01-StaffFolders$\E2018519\Downloads\IMG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5397s01sv001.green.schools.internal\fsE5397S01-StaffFolders$\E2018519\Downloads\IMG_8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1219200</wp:posOffset>
            </wp:positionV>
            <wp:extent cx="3703875" cy="2779006"/>
            <wp:effectExtent l="0" t="0" r="0" b="2540"/>
            <wp:wrapNone/>
            <wp:docPr id="1" name="Picture 1" descr="\\e5397s01sv001.green.schools.internal\fsE5397S01-StaffFolders$\E2018519\Downloads\IMG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5397s01sv001.green.schools.internal\fsE5397S01-StaffFolders$\E2018519\Downloads\IMG_87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75" cy="27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3262630</wp:posOffset>
            </wp:positionH>
            <wp:positionV relativeFrom="paragraph">
              <wp:posOffset>5444490</wp:posOffset>
            </wp:positionV>
            <wp:extent cx="4498442" cy="3375703"/>
            <wp:effectExtent l="8890" t="0" r="6350" b="6350"/>
            <wp:wrapNone/>
            <wp:docPr id="4" name="Picture 4" descr="\\e5397s01sv001.green.schools.internal\fsE5397S01-StaffFolders$\E2018519\Downloads\IMG_87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5397s01sv001.green.schools.internal\fsE5397S01-StaffFolders$\E2018519\Downloads\IMG_876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8442" cy="33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2618423</wp:posOffset>
            </wp:positionH>
            <wp:positionV relativeFrom="paragraph">
              <wp:posOffset>963613</wp:posOffset>
            </wp:positionV>
            <wp:extent cx="4133850" cy="3102107"/>
            <wp:effectExtent l="1587" t="0" r="1588" b="1587"/>
            <wp:wrapNone/>
            <wp:docPr id="2" name="Picture 2" descr="\\e5397s01sv001.green.schools.internal\fsE5397S01-StaffFolders$\E2018519\Downloads\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5397s01sv001.green.schools.internal\fsE5397S01-StaffFolders$\E2018519\Downloads\IMG_8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850" cy="31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862"/>
    <w:rsid w:val="00630862"/>
    <w:rsid w:val="0099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5B6AE"/>
  <w15:chartTrackingRefBased/>
  <w15:docId w15:val="{684636C7-CFCF-4224-AB15-6AC4836C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B88D9848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Kaye [Rockingham Bch Primary School]</dc:creator>
  <cp:keywords/>
  <dc:description/>
  <cp:lastModifiedBy>HENNING Kaye [Rockingham Bch Primary School]</cp:lastModifiedBy>
  <cp:revision>1</cp:revision>
  <dcterms:created xsi:type="dcterms:W3CDTF">2020-03-12T05:13:00Z</dcterms:created>
  <dcterms:modified xsi:type="dcterms:W3CDTF">2020-03-12T05:19:00Z</dcterms:modified>
</cp:coreProperties>
</file>