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25E" w:rsidRDefault="00DF2D7C" w:rsidP="00DF2D7C">
      <w:pPr>
        <w:jc w:val="center"/>
        <w:rPr>
          <w:b/>
          <w:sz w:val="28"/>
          <w:szCs w:val="28"/>
        </w:rPr>
      </w:pPr>
      <w:r w:rsidRPr="00DF2D7C">
        <w:rPr>
          <w:b/>
          <w:sz w:val="28"/>
          <w:szCs w:val="28"/>
        </w:rPr>
        <w:t>Rockingham Beach Primary School</w:t>
      </w:r>
    </w:p>
    <w:p w:rsidR="00DF2D7C" w:rsidRDefault="00DF2D7C" w:rsidP="00DF2D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National Ride 2 School Day</w:t>
      </w:r>
    </w:p>
    <w:p w:rsidR="00DF2D7C" w:rsidRPr="00DF2D7C" w:rsidRDefault="002C72ED" w:rsidP="00DF2D7C">
      <w:pPr>
        <w:jc w:val="center"/>
        <w:rPr>
          <w:b/>
          <w:sz w:val="28"/>
          <w:szCs w:val="28"/>
        </w:rPr>
      </w:pPr>
      <w:bookmarkStart w:id="0" w:name="_GoBack"/>
      <w:r w:rsidRPr="002C72ED">
        <w:rPr>
          <w:b/>
          <w:noProof/>
          <w:sz w:val="28"/>
          <w:szCs w:val="28"/>
          <w:lang w:eastAsia="en-A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5515610</wp:posOffset>
                </wp:positionV>
                <wp:extent cx="2209800" cy="1404620"/>
                <wp:effectExtent l="0" t="0" r="1905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2ED" w:rsidRDefault="002C72ED">
                            <w:r>
                              <w:t xml:space="preserve">98.5 </w:t>
                            </w:r>
                            <w:proofErr w:type="spellStart"/>
                            <w:r>
                              <w:t>Sonshine</w:t>
                            </w:r>
                            <w:proofErr w:type="spellEnd"/>
                            <w:r>
                              <w:t xml:space="preserve"> FM was broadcasting live from Rockingham Beach Primary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3.25pt;margin-top:434.3pt;width:174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">
                <v:textbox style="mso-fit-shape-to-text:t">
                  <w:txbxContent>
                    <w:p w:rsidR="002C72ED" w:rsidRDefault="002C72ED">
                      <w:r>
                        <w:t xml:space="preserve">98.5 </w:t>
                      </w:r>
                      <w:proofErr w:type="spellStart"/>
                      <w:r>
                        <w:t>Sonshine</w:t>
                      </w:r>
                      <w:proofErr w:type="spellEnd"/>
                      <w:r>
                        <w:t xml:space="preserve"> FM was broadcasting live from Rockingham Beach Primary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72ED">
        <w:rPr>
          <w:b/>
          <w:noProof/>
          <w:sz w:val="28"/>
          <w:szCs w:val="28"/>
          <w:lang w:eastAsia="en-A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809625</wp:posOffset>
                </wp:positionH>
                <wp:positionV relativeFrom="page">
                  <wp:posOffset>10106025</wp:posOffset>
                </wp:positionV>
                <wp:extent cx="1638300" cy="502920"/>
                <wp:effectExtent l="0" t="0" r="19050" b="1143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2ED" w:rsidRDefault="002C72ED">
                            <w:r>
                              <w:t>Even our Kindy kids rode their bikes to school!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3.75pt;margin-top:795.75pt;width:129pt;height:39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">
                <v:textbox>
                  <w:txbxContent>
                    <w:p w:rsidR="002C72ED" w:rsidRDefault="002C72ED">
                      <w:r>
                        <w:t>Even our Kindy kids rode their bikes to school!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DF2D7C" w:rsidRPr="00DF2D7C">
        <w:rPr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2098040</wp:posOffset>
            </wp:positionH>
            <wp:positionV relativeFrom="paragraph">
              <wp:posOffset>405765</wp:posOffset>
            </wp:positionV>
            <wp:extent cx="4456430" cy="3918585"/>
            <wp:effectExtent l="2222" t="0" r="3493" b="3492"/>
            <wp:wrapTight wrapText="bothSides">
              <wp:wrapPolygon edited="0">
                <wp:start x="11" y="21612"/>
                <wp:lineTo x="21525" y="21612"/>
                <wp:lineTo x="21525" y="86"/>
                <wp:lineTo x="11" y="86"/>
                <wp:lineTo x="11" y="21612"/>
              </wp:wrapPolygon>
            </wp:wrapTight>
            <wp:docPr id="2" name="Picture 2" descr="C:\Users\e2018519\AppData\Local\Temp\Temp1_Ride_to_school.zip\IMG_8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2018519\AppData\Local\Temp\Temp1_Ride_to_school.zip\IMG_87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6430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D7C" w:rsidRPr="00DF2D7C">
        <w:rPr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2985981</wp:posOffset>
            </wp:positionH>
            <wp:positionV relativeFrom="paragraph">
              <wp:posOffset>6377516</wp:posOffset>
            </wp:positionV>
            <wp:extent cx="3848949" cy="2886711"/>
            <wp:effectExtent l="4763" t="0" r="4127" b="4128"/>
            <wp:wrapNone/>
            <wp:docPr id="6" name="Picture 6" descr="C:\Users\e2018519\AppData\Local\Temp\Temp1_Ride_to_school.zip\IMG_8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2018519\AppData\Local\Temp\Temp1_Ride_to_school.zip\IMG_8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0664" cy="288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D7C" w:rsidRPr="00DF2D7C">
        <w:rPr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2524125</wp:posOffset>
            </wp:positionH>
            <wp:positionV relativeFrom="paragraph">
              <wp:posOffset>3825398</wp:posOffset>
            </wp:positionV>
            <wp:extent cx="4396104" cy="3297079"/>
            <wp:effectExtent l="0" t="3175" r="1905" b="1905"/>
            <wp:wrapNone/>
            <wp:docPr id="4" name="Picture 4" descr="C:\Users\e2018519\AppData\Local\Temp\Temp1_Ride_to_school.zip\IMG_8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2018519\AppData\Local\Temp\Temp1_Ride_to_school.zip\IMG_87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6104" cy="329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D7C" w:rsidRPr="00DF2D7C">
        <w:rPr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1403350</wp:posOffset>
            </wp:positionH>
            <wp:positionV relativeFrom="paragraph">
              <wp:posOffset>7020560</wp:posOffset>
            </wp:positionV>
            <wp:extent cx="2253868" cy="2705100"/>
            <wp:effectExtent l="0" t="0" r="0" b="0"/>
            <wp:wrapNone/>
            <wp:docPr id="7" name="Picture 7" descr="E:\kid on b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kid on bik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868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D7C" w:rsidRPr="00DF2D7C">
        <w:rPr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7726680</wp:posOffset>
            </wp:positionV>
            <wp:extent cx="2570374" cy="1927781"/>
            <wp:effectExtent l="0" t="2540" r="0" b="0"/>
            <wp:wrapNone/>
            <wp:docPr id="5" name="Picture 5" descr="C:\Users\e2018519\AppData\Local\Temp\Temp1_Ride_to_school.zip\IMG_8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2018519\AppData\Local\Temp\Temp1_Ride_to_school.zip\IMG_87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0374" cy="192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D7C" w:rsidRPr="00DF2D7C">
        <w:rPr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4168775</wp:posOffset>
            </wp:positionV>
            <wp:extent cx="4814673" cy="3611005"/>
            <wp:effectExtent l="0" t="7620" r="0" b="0"/>
            <wp:wrapNone/>
            <wp:docPr id="3" name="Picture 3" descr="C:\Users\e2018519\AppData\Local\Temp\Temp1_Ride_to_school.zip\IMG_8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2018519\AppData\Local\Temp\Temp1_Ride_to_school.zip\IMG_87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4673" cy="361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D7C" w:rsidRPr="00DF2D7C">
        <w:rPr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-761365</wp:posOffset>
            </wp:positionH>
            <wp:positionV relativeFrom="paragraph">
              <wp:posOffset>603250</wp:posOffset>
            </wp:positionV>
            <wp:extent cx="3552613" cy="2664460"/>
            <wp:effectExtent l="5715" t="0" r="0" b="0"/>
            <wp:wrapNone/>
            <wp:docPr id="1" name="Picture 1" descr="C:\Users\e2018519\AppData\Local\Temp\Temp1_Ride_to_school.zip\IMG_8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2018519\AppData\Local\Temp\Temp1_Ride_to_school.zip\IMG_87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2613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DF2D7C" w:rsidRPr="00DF2D7C" w:rsidSect="00DF2D7C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D7C"/>
    <w:rsid w:val="002C72ED"/>
    <w:rsid w:val="0099125E"/>
    <w:rsid w:val="00DF2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62622"/>
  <w15:chartTrackingRefBased/>
  <w15:docId w15:val="{C68B4E87-BF34-4ED0-B0D2-E0C08E125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776D34A9</Template>
  <TotalTime>13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Western Australia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Kaye [Rockingham Bch Primary School]</dc:creator>
  <cp:keywords/>
  <dc:description/>
  <cp:lastModifiedBy>HENNING Kaye [Rockingham Bch Primary School]</cp:lastModifiedBy>
  <cp:revision>2</cp:revision>
  <dcterms:created xsi:type="dcterms:W3CDTF">2020-03-13T02:52:00Z</dcterms:created>
  <dcterms:modified xsi:type="dcterms:W3CDTF">2020-03-13T03:31:00Z</dcterms:modified>
</cp:coreProperties>
</file>